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0DB5">
        <w:rPr>
          <w:rFonts w:ascii="Times New Roman" w:hAnsi="Times New Roman" w:cs="Times New Roman"/>
          <w:b/>
          <w:bCs/>
          <w:sz w:val="28"/>
          <w:szCs w:val="28"/>
        </w:rPr>
        <w:t>Календарный план спортивных мероприятий на 2019 год</w:t>
      </w:r>
    </w:p>
    <w:p w:rsidR="004303E7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0DB5">
        <w:rPr>
          <w:rFonts w:ascii="Times New Roman" w:hAnsi="Times New Roman" w:cs="Times New Roman"/>
          <w:b/>
          <w:bCs/>
          <w:sz w:val="28"/>
          <w:szCs w:val="28"/>
        </w:rPr>
        <w:t>«К</w:t>
      </w:r>
      <w:r>
        <w:rPr>
          <w:rFonts w:ascii="Times New Roman" w:hAnsi="Times New Roman" w:cs="Times New Roman"/>
          <w:b/>
          <w:bCs/>
          <w:sz w:val="28"/>
          <w:szCs w:val="28"/>
        </w:rPr>
        <w:t>орпоративный футбол</w:t>
      </w:r>
      <w:r w:rsidRPr="00CA0DB5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hyperlink r:id="rId6" w:history="1">
        <w:r w:rsidRPr="00CA0DB5">
          <w:rPr>
            <w:rStyle w:val="Hyperlink"/>
            <w:rFonts w:ascii="Times New Roman" w:hAnsi="Times New Roman" w:cs="Times New Roman"/>
            <w:b/>
            <w:bCs/>
            <w:sz w:val="28"/>
            <w:szCs w:val="28"/>
          </w:rPr>
          <w:t>http://forbs.top/o-nas/</w:t>
        </w:r>
      </w:hyperlink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 xml:space="preserve">«Кубок Строителей 2019» по мини-футболу среди корпоративных команд, «Мосстрой 2019». 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«Кубок ТЭК 2019» по мини-футболу среди корпоративных команд.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Кубок Авиации 2019 по мини-футболу среди корпоративных команд.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Кубок ОПК 2019 по мини-футболу среди корпоративных команд.</w:t>
      </w:r>
      <w:bookmarkStart w:id="0" w:name="_GoBack"/>
      <w:bookmarkEnd w:id="0"/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Кубок Химии 2019 по мини-футболу среди корпоративных команд.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Кубок Заводы России 2019 по мини-футболу среди корпоративных команд.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Кубок ИТ России 2019 по мини-футболу среди корпоративных команд.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Кубок страхования 2019 по мини-футболу среди корпоративных команд.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Кубок Торговли 2019 по мини-футболу среди корпоративных команд.</w:t>
      </w:r>
    </w:p>
    <w:p w:rsidR="004303E7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0DB5">
        <w:rPr>
          <w:rFonts w:ascii="Times New Roman" w:hAnsi="Times New Roman" w:cs="Times New Roman"/>
          <w:b/>
          <w:bCs/>
          <w:sz w:val="28"/>
          <w:szCs w:val="28"/>
        </w:rPr>
        <w:t>«К</w:t>
      </w:r>
      <w:r>
        <w:rPr>
          <w:rFonts w:ascii="Times New Roman" w:hAnsi="Times New Roman" w:cs="Times New Roman"/>
          <w:b/>
          <w:bCs/>
          <w:sz w:val="28"/>
          <w:szCs w:val="28"/>
        </w:rPr>
        <w:t>орпоративная рыбалка</w:t>
      </w:r>
      <w:r w:rsidRPr="00CA0DB5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hyperlink r:id="rId7" w:history="1">
        <w:r w:rsidRPr="00CA0DB5">
          <w:rPr>
            <w:rStyle w:val="Hyperlink"/>
            <w:rFonts w:ascii="Times New Roman" w:hAnsi="Times New Roman" w:cs="Times New Roman"/>
            <w:b/>
            <w:bCs/>
            <w:sz w:val="28"/>
            <w:szCs w:val="28"/>
          </w:rPr>
          <w:t>http://forbs.top/chempionami-kubka-prezidenta-rossii-po-lovle-shhuki-2018-stali-mosvodokanal-i-translom/</w:t>
        </w:r>
      </w:hyperlink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Кубок Президента России по ловле щуки 2019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«Кубок Премьер-Министра России по ловле карася 2019»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«Кубок Мэра Москвы по ловле карпа 2019»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«Кубок Министра России по ловле окуня 2019»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«Кубок Губернатора России по ловле леща 2019»</w:t>
      </w:r>
    </w:p>
    <w:p w:rsidR="004303E7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0DB5">
        <w:rPr>
          <w:rFonts w:ascii="Times New Roman" w:hAnsi="Times New Roman" w:cs="Times New Roman"/>
          <w:b/>
          <w:bCs/>
          <w:sz w:val="28"/>
          <w:szCs w:val="28"/>
        </w:rPr>
        <w:t xml:space="preserve">«Корпоративная спартакиада»  </w:t>
      </w:r>
      <w:hyperlink r:id="rId8" w:history="1">
        <w:r w:rsidRPr="00CA0DB5">
          <w:rPr>
            <w:rStyle w:val="Hyperlink"/>
            <w:rFonts w:ascii="Times New Roman" w:hAnsi="Times New Roman" w:cs="Times New Roman"/>
            <w:b/>
            <w:bCs/>
            <w:sz w:val="28"/>
            <w:szCs w:val="28"/>
          </w:rPr>
          <w:t>http://forbs.top/spartakiada/</w:t>
        </w:r>
      </w:hyperlink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Организация спартакиады среди трудящихся 2019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 xml:space="preserve">Организация Спартакиады ведомственных организаций 2019  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Организация спартакиады под ключ среди Министерств 2019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Проведения спартакиады под эгидой Россия спортивная держава 2019</w:t>
      </w:r>
    </w:p>
    <w:p w:rsidR="004303E7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0DB5">
        <w:rPr>
          <w:rFonts w:ascii="Times New Roman" w:hAnsi="Times New Roman" w:cs="Times New Roman"/>
          <w:sz w:val="28"/>
          <w:szCs w:val="28"/>
        </w:rPr>
        <w:t>Проведение спартакиады по волейболу, футболу, рыбалке в 2019 году.</w:t>
      </w: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303E7" w:rsidRPr="00CA0DB5" w:rsidRDefault="004303E7" w:rsidP="00CA0DB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0DB5">
        <w:rPr>
          <w:rFonts w:ascii="Times New Roman" w:hAnsi="Times New Roman" w:cs="Times New Roman"/>
          <w:b/>
          <w:bCs/>
          <w:sz w:val="28"/>
          <w:szCs w:val="28"/>
        </w:rPr>
        <w:t xml:space="preserve">Регистрация: e-mail: info@forbs.top сайт: www.forbs.top раб.:8(499) 398 2018 сот.:8 929 519 0133 </w:t>
      </w:r>
    </w:p>
    <w:sectPr w:rsidR="004303E7" w:rsidRPr="00CA0DB5" w:rsidSect="008453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03E7" w:rsidRDefault="004303E7" w:rsidP="00902357">
      <w:pPr>
        <w:spacing w:after="0" w:line="240" w:lineRule="auto"/>
      </w:pPr>
      <w:r>
        <w:separator/>
      </w:r>
    </w:p>
  </w:endnote>
  <w:endnote w:type="continuationSeparator" w:id="0">
    <w:p w:rsidR="004303E7" w:rsidRDefault="004303E7" w:rsidP="009023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03E7" w:rsidRDefault="004303E7" w:rsidP="00902357">
      <w:pPr>
        <w:spacing w:after="0" w:line="240" w:lineRule="auto"/>
      </w:pPr>
      <w:r>
        <w:separator/>
      </w:r>
    </w:p>
  </w:footnote>
  <w:footnote w:type="continuationSeparator" w:id="0">
    <w:p w:rsidR="004303E7" w:rsidRDefault="004303E7" w:rsidP="009023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2357"/>
    <w:rsid w:val="00004A1C"/>
    <w:rsid w:val="0001325E"/>
    <w:rsid w:val="001C5F9D"/>
    <w:rsid w:val="0038400C"/>
    <w:rsid w:val="003C2B3B"/>
    <w:rsid w:val="004303E7"/>
    <w:rsid w:val="0045612B"/>
    <w:rsid w:val="004F180F"/>
    <w:rsid w:val="0051552B"/>
    <w:rsid w:val="007C761F"/>
    <w:rsid w:val="008453A9"/>
    <w:rsid w:val="008A023D"/>
    <w:rsid w:val="00902357"/>
    <w:rsid w:val="00B8593E"/>
    <w:rsid w:val="00CA0DB5"/>
    <w:rsid w:val="00D0492E"/>
    <w:rsid w:val="00EB7D19"/>
    <w:rsid w:val="00F65A37"/>
    <w:rsid w:val="00FD73C1"/>
    <w:rsid w:val="00FF1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53A9"/>
    <w:pPr>
      <w:spacing w:after="160" w:line="259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023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02357"/>
  </w:style>
  <w:style w:type="paragraph" w:styleId="Footer">
    <w:name w:val="footer"/>
    <w:basedOn w:val="Normal"/>
    <w:link w:val="FooterChar"/>
    <w:uiPriority w:val="99"/>
    <w:rsid w:val="009023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02357"/>
  </w:style>
  <w:style w:type="character" w:styleId="Hyperlink">
    <w:name w:val="Hyperlink"/>
    <w:basedOn w:val="DefaultParagraphFont"/>
    <w:uiPriority w:val="99"/>
    <w:rsid w:val="0045612B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orbs.top/spartakiada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forbs.top/chempionami-kubka-prezidenta-rossii-po-lovle-shhuki-2018-stali-mosvodokanal-i-translom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forbs.top/o-nas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103</TotalTime>
  <Pages>1</Pages>
  <Words>254</Words>
  <Characters>1451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Руслан</dc:creator>
  <cp:keywords/>
  <dc:description/>
  <cp:lastModifiedBy>oksanaT</cp:lastModifiedBy>
  <cp:revision>3</cp:revision>
  <dcterms:created xsi:type="dcterms:W3CDTF">2018-11-28T10:57:00Z</dcterms:created>
  <dcterms:modified xsi:type="dcterms:W3CDTF">2018-12-06T12:31:00Z</dcterms:modified>
</cp:coreProperties>
</file>